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AEAAAA" w:themeColor="background2" w:themeShade="BF"/>
  <w:body>
    <w:p w:rsidR="00021C04" w:rsidRDefault="00A514A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765FB0" wp14:editId="0941C878">
                <wp:simplePos x="0" y="0"/>
                <wp:positionH relativeFrom="column">
                  <wp:posOffset>3013544</wp:posOffset>
                </wp:positionH>
                <wp:positionV relativeFrom="paragraph">
                  <wp:posOffset>3832529</wp:posOffset>
                </wp:positionV>
                <wp:extent cx="4562475" cy="1311910"/>
                <wp:effectExtent l="0" t="0" r="28575" b="21590"/>
                <wp:wrapNone/>
                <wp:docPr id="6" name="Zone de texte 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131191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F80B61" w:rsidRPr="008D38C9" w:rsidRDefault="00F80B61" w:rsidP="008D38C9">
                            <w:pPr>
                              <w:pStyle w:val="Titre"/>
                              <w:ind w:left="0"/>
                              <w:jc w:val="center"/>
                              <w:rPr>
                                <w:sz w:val="72"/>
                                <w:szCs w:val="52"/>
                              </w:rPr>
                            </w:pPr>
                            <w:r w:rsidRPr="008D38C9">
                              <w:rPr>
                                <w:sz w:val="72"/>
                                <w:szCs w:val="52"/>
                                <w:lang w:bidi="fr-FR"/>
                              </w:rPr>
                              <w:t>Sortie culturelle</w:t>
                            </w:r>
                          </w:p>
                          <w:p w:rsidR="00F80B61" w:rsidRPr="008D38C9" w:rsidRDefault="00F80B61" w:rsidP="008D38C9">
                            <w:pPr>
                              <w:pStyle w:val="Sous-titre"/>
                              <w:ind w:left="0"/>
                              <w:jc w:val="center"/>
                              <w:rPr>
                                <w:sz w:val="44"/>
                                <w:szCs w:val="20"/>
                                <w:lang w:bidi="fr-FR"/>
                              </w:rPr>
                            </w:pPr>
                            <w:r w:rsidRPr="008D38C9">
                              <w:rPr>
                                <w:sz w:val="44"/>
                                <w:szCs w:val="20"/>
                                <w:lang w:bidi="fr-FR"/>
                              </w:rPr>
                              <w:t>Théâtre des Asphodèles</w:t>
                            </w:r>
                            <w:r w:rsidR="00A514A5">
                              <w:rPr>
                                <w:sz w:val="44"/>
                                <w:szCs w:val="20"/>
                                <w:lang w:bidi="fr-FR"/>
                              </w:rPr>
                              <w:t xml:space="preserve"> </w:t>
                            </w:r>
                            <w:r w:rsidRPr="008D38C9">
                              <w:rPr>
                                <w:sz w:val="44"/>
                                <w:szCs w:val="20"/>
                                <w:lang w:bidi="fr-FR"/>
                              </w:rPr>
                              <w:t>Lyon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765FB0" id="_x0000_t202" coordsize="21600,21600" o:spt="202" path="m,l,21600r21600,l21600,xe">
                <v:stroke joinstyle="miter"/>
                <v:path gradientshapeok="t" o:connecttype="rect"/>
              </v:shapetype>
              <v:shape id="Zone de texte 6" o:spid="_x0000_s1026" type="#_x0000_t202" style="position:absolute;margin-left:237.3pt;margin-top:301.75pt;width:359.25pt;height:10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" fillcolor="#323e4f [2415]" strokecolor="black [3213]" strokeweight=".5pt">
                <v:textbox>
                  <w:txbxContent>
                    <w:p w:rsidR="00F80B61" w:rsidRPr="008D38C9" w:rsidRDefault="00F80B61" w:rsidP="008D38C9">
                      <w:pPr>
                        <w:pStyle w:val="Titre"/>
                        <w:ind w:left="0"/>
                        <w:jc w:val="center"/>
                        <w:rPr>
                          <w:sz w:val="72"/>
                          <w:szCs w:val="52"/>
                        </w:rPr>
                      </w:pPr>
                      <w:r w:rsidRPr="008D38C9">
                        <w:rPr>
                          <w:sz w:val="72"/>
                          <w:szCs w:val="52"/>
                          <w:lang w:bidi="fr-FR"/>
                        </w:rPr>
                        <w:t>Sortie culturelle</w:t>
                      </w:r>
                    </w:p>
                    <w:p w:rsidR="00F80B61" w:rsidRPr="008D38C9" w:rsidRDefault="00F80B61" w:rsidP="008D38C9">
                      <w:pPr>
                        <w:pStyle w:val="Sous-titre"/>
                        <w:ind w:left="0"/>
                        <w:jc w:val="center"/>
                        <w:rPr>
                          <w:sz w:val="44"/>
                          <w:szCs w:val="20"/>
                          <w:lang w:bidi="fr-FR"/>
                        </w:rPr>
                      </w:pPr>
                      <w:r w:rsidRPr="008D38C9">
                        <w:rPr>
                          <w:sz w:val="44"/>
                          <w:szCs w:val="20"/>
                          <w:lang w:bidi="fr-FR"/>
                        </w:rPr>
                        <w:t>Théâtre des Asphodèles</w:t>
                      </w:r>
                      <w:r w:rsidR="00A514A5">
                        <w:rPr>
                          <w:sz w:val="44"/>
                          <w:szCs w:val="20"/>
                          <w:lang w:bidi="fr-FR"/>
                        </w:rPr>
                        <w:t xml:space="preserve"> </w:t>
                      </w:r>
                      <w:r w:rsidRPr="008D38C9">
                        <w:rPr>
                          <w:sz w:val="44"/>
                          <w:szCs w:val="20"/>
                          <w:lang w:bidi="fr-FR"/>
                        </w:rPr>
                        <w:t>Lyon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3832529</wp:posOffset>
                </wp:positionV>
                <wp:extent cx="3004185" cy="1311965"/>
                <wp:effectExtent l="0" t="0" r="24765" b="2159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4185" cy="1311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B493C" w:rsidRPr="000B493C" w:rsidRDefault="000B493C" w:rsidP="00A514A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  <w:t xml:space="preserve">Première journée du projet </w:t>
                            </w:r>
                            <w:r w:rsidRPr="000B493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  <w:t>Langages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. Les élèves du collège de </w:t>
                            </w:r>
                            <w:r w:rsidR="00A514A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Jastres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et du lycée Marcel Gimond ont assisté à la création de l’ensemble Odyssée (partenaires avec nous cette année) </w:t>
                            </w:r>
                            <w:r w:rsidRPr="000B493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  <w:t>L’affaire odyssée</w:t>
                            </w:r>
                            <w:r w:rsidR="00A514A5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7" type="#_x0000_t202" style="position:absolute;margin-left:0;margin-top:301.75pt;width:236.55pt;height:10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" fillcolor="white [3201]" strokeweight=".5pt">
                <v:textbox>
                  <w:txbxContent>
                    <w:p w:rsidR="000B493C" w:rsidRPr="000B493C" w:rsidRDefault="000B493C" w:rsidP="00A514A5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  <w:t xml:space="preserve">Première journée du projet </w:t>
                      </w:r>
                      <w:r w:rsidRPr="000B493C">
                        <w:rPr>
                          <w:rFonts w:ascii="Times New Roman" w:hAnsi="Times New Roman" w:cs="Times New Roman"/>
                          <w:i/>
                          <w:iCs/>
                          <w:sz w:val="28"/>
                          <w:szCs w:val="28"/>
                        </w:rPr>
                        <w:t>Langages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. Les élèves du collège de </w:t>
                      </w:r>
                      <w:r w:rsidR="00A514A5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Jastres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et du lycée Marcel Gimond ont assisté à la création de l’ensemble Odyssée (partenaires avec nous cette année) </w:t>
                      </w:r>
                      <w:r w:rsidRPr="000B493C">
                        <w:rPr>
                          <w:rFonts w:ascii="Times New Roman" w:hAnsi="Times New Roman" w:cs="Times New Roman"/>
                          <w:i/>
                          <w:iCs/>
                          <w:sz w:val="28"/>
                          <w:szCs w:val="28"/>
                        </w:rPr>
                        <w:t>L’affaire odyssée</w:t>
                      </w:r>
                      <w:r w:rsidR="00A514A5">
                        <w:rPr>
                          <w:rFonts w:ascii="Times New Roman" w:hAnsi="Times New Roman" w:cs="Times New Roman"/>
                          <w:i/>
                          <w:iCs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86E85C" wp14:editId="1F8CDCBA">
                <wp:simplePos x="0" y="0"/>
                <wp:positionH relativeFrom="column">
                  <wp:posOffset>158474</wp:posOffset>
                </wp:positionH>
                <wp:positionV relativeFrom="paragraph">
                  <wp:posOffset>71368</wp:posOffset>
                </wp:positionV>
                <wp:extent cx="1781092" cy="874644"/>
                <wp:effectExtent l="0" t="0" r="10160" b="20955"/>
                <wp:wrapNone/>
                <wp:docPr id="7" name="Zone de texte 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092" cy="87464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A514A5" w:rsidRPr="00A514A5" w:rsidRDefault="00F80B61" w:rsidP="00A514A5">
                            <w:pPr>
                              <w:pStyle w:val="Titre1"/>
                              <w:spacing w:before="0"/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</w:pPr>
                            <w:r w:rsidRPr="00A514A5"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  <w:t>Collèges de Jastres</w:t>
                            </w:r>
                          </w:p>
                          <w:p w:rsidR="00A514A5" w:rsidRPr="00A514A5" w:rsidRDefault="00A514A5" w:rsidP="00A514A5">
                            <w:pPr>
                              <w:pStyle w:val="Titre1"/>
                              <w:spacing w:before="0"/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</w:pPr>
                            <w:r w:rsidRPr="00A514A5"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  <w:t>L</w:t>
                            </w:r>
                            <w:r w:rsidR="00F80B61" w:rsidRPr="00A514A5"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  <w:t>ycée Marcel Gimond</w:t>
                            </w:r>
                          </w:p>
                          <w:p w:rsidR="00F80B61" w:rsidRPr="00A514A5" w:rsidRDefault="00A514A5" w:rsidP="00A514A5">
                            <w:pPr>
                              <w:pStyle w:val="Titre1"/>
                              <w:spacing w:before="0"/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</w:pPr>
                            <w:r w:rsidRPr="00A514A5"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  <w:t>07200 Aubenas</w:t>
                            </w:r>
                            <w:r w:rsidR="00F80B61" w:rsidRPr="00A514A5">
                              <w:rPr>
                                <w:b/>
                                <w:bCs/>
                                <w:sz w:val="28"/>
                                <w:szCs w:val="20"/>
                                <w:lang w:bidi="fr-FR"/>
                              </w:rPr>
                              <w:t xml:space="preserve"> </w:t>
                            </w:r>
                          </w:p>
                          <w:p w:rsidR="00F80B61" w:rsidRPr="00A514A5" w:rsidRDefault="00F80B61" w:rsidP="00A514A5">
                            <w:pPr>
                              <w:pStyle w:val="Titre2"/>
                              <w:spacing w:before="0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514A5">
                              <w:rPr>
                                <w:b/>
                                <w:bCs/>
                                <w:sz w:val="18"/>
                                <w:szCs w:val="18"/>
                                <w:lang w:bidi="fr-FR"/>
                              </w:rPr>
                              <w:t>16 janvier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6E85C" id="Zone de texte 7" o:spid="_x0000_s1028" type="#_x0000_t202" style="position:absolute;margin-left:12.5pt;margin-top:5.6pt;width:140.25pt;height:6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" fillcolor="#f2f2f2 [3052]" strokecolor="black [3213]" strokeweight=".5pt">
                <v:textbox>
                  <w:txbxContent>
                    <w:p w:rsidR="00A514A5" w:rsidRPr="00A514A5" w:rsidRDefault="00F80B61" w:rsidP="00A514A5">
                      <w:pPr>
                        <w:pStyle w:val="Titre1"/>
                        <w:spacing w:before="0"/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</w:pPr>
                      <w:r w:rsidRPr="00A514A5"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  <w:t>Collèges de Jastres</w:t>
                      </w:r>
                    </w:p>
                    <w:p w:rsidR="00A514A5" w:rsidRPr="00A514A5" w:rsidRDefault="00A514A5" w:rsidP="00A514A5">
                      <w:pPr>
                        <w:pStyle w:val="Titre1"/>
                        <w:spacing w:before="0"/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</w:pPr>
                      <w:r w:rsidRPr="00A514A5"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  <w:t>L</w:t>
                      </w:r>
                      <w:r w:rsidR="00F80B61" w:rsidRPr="00A514A5"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  <w:t>ycée Marcel Gimond</w:t>
                      </w:r>
                    </w:p>
                    <w:p w:rsidR="00F80B61" w:rsidRPr="00A514A5" w:rsidRDefault="00A514A5" w:rsidP="00A514A5">
                      <w:pPr>
                        <w:pStyle w:val="Titre1"/>
                        <w:spacing w:before="0"/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</w:pPr>
                      <w:r w:rsidRPr="00A514A5"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  <w:t>07200 Aubenas</w:t>
                      </w:r>
                      <w:r w:rsidR="00F80B61" w:rsidRPr="00A514A5">
                        <w:rPr>
                          <w:b/>
                          <w:bCs/>
                          <w:sz w:val="28"/>
                          <w:szCs w:val="20"/>
                          <w:lang w:bidi="fr-FR"/>
                        </w:rPr>
                        <w:t xml:space="preserve"> </w:t>
                      </w:r>
                    </w:p>
                    <w:p w:rsidR="00F80B61" w:rsidRPr="00A514A5" w:rsidRDefault="00F80B61" w:rsidP="00A514A5">
                      <w:pPr>
                        <w:pStyle w:val="Titre2"/>
                        <w:spacing w:before="0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A514A5">
                        <w:rPr>
                          <w:b/>
                          <w:bCs/>
                          <w:sz w:val="18"/>
                          <w:szCs w:val="18"/>
                          <w:lang w:bidi="fr-FR"/>
                        </w:rPr>
                        <w:t>16 janvier 2020</w:t>
                      </w:r>
                    </w:p>
                  </w:txbxContent>
                </v:textbox>
              </v:shape>
            </w:pict>
          </mc:Fallback>
        </mc:AlternateContent>
      </w:r>
      <w:r w:rsidR="008D38C9">
        <w:rPr>
          <w:noProof/>
        </w:rPr>
        <w:drawing>
          <wp:inline distT="0" distB="0" distL="0" distR="0" wp14:anchorId="774726AC" wp14:editId="7FA38253">
            <wp:extent cx="7574450" cy="3831021"/>
            <wp:effectExtent l="0" t="0" r="762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63" t="20891" r="8116" b="30912"/>
                    <a:stretch/>
                  </pic:blipFill>
                  <pic:spPr bwMode="auto">
                    <a:xfrm>
                      <a:off x="0" y="0"/>
                      <a:ext cx="7585181" cy="3836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38C9" w:rsidRDefault="008D38C9"/>
    <w:p w:rsidR="008D38C9" w:rsidRDefault="008D38C9"/>
    <w:p w:rsidR="008D38C9" w:rsidRDefault="008D38C9">
      <w:pPr>
        <w:rPr>
          <w:noProof/>
        </w:rPr>
      </w:pPr>
    </w:p>
    <w:p w:rsidR="008D38C9" w:rsidRDefault="008D38C9">
      <w:pPr>
        <w:rPr>
          <w:noProof/>
        </w:rPr>
      </w:pPr>
    </w:p>
    <w:p w:rsidR="00A514A5" w:rsidRDefault="00A514A5" w:rsidP="008D38C9">
      <w:pPr>
        <w:jc w:val="center"/>
        <w:rPr>
          <w:noProof/>
        </w:rPr>
      </w:pPr>
    </w:p>
    <w:p w:rsidR="00A514A5" w:rsidRDefault="00A514A5" w:rsidP="008D38C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2DA8455" wp14:editId="541398A7">
            <wp:extent cx="6438900" cy="5011561"/>
            <wp:effectExtent l="19050" t="19050" r="19050" b="1778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6126" cy="50327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2FA9" w:rsidRDefault="00392FA9" w:rsidP="008D38C9">
      <w:pPr>
        <w:jc w:val="center"/>
      </w:pPr>
    </w:p>
    <w:sectPr w:rsidR="00392FA9" w:rsidSect="0081425F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isplayBackgroundShape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B61"/>
    <w:rsid w:val="00000313"/>
    <w:rsid w:val="00021C04"/>
    <w:rsid w:val="000B4502"/>
    <w:rsid w:val="000B493C"/>
    <w:rsid w:val="000C3A51"/>
    <w:rsid w:val="001631B2"/>
    <w:rsid w:val="001D7475"/>
    <w:rsid w:val="00392FA9"/>
    <w:rsid w:val="00515218"/>
    <w:rsid w:val="005C4375"/>
    <w:rsid w:val="007A0B33"/>
    <w:rsid w:val="007A0EA4"/>
    <w:rsid w:val="0081425F"/>
    <w:rsid w:val="00827A4F"/>
    <w:rsid w:val="008D38C9"/>
    <w:rsid w:val="00A1111B"/>
    <w:rsid w:val="00A514A5"/>
    <w:rsid w:val="00C42904"/>
    <w:rsid w:val="00D47D06"/>
    <w:rsid w:val="00D76AB2"/>
    <w:rsid w:val="00F8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3D149"/>
  <w15:chartTrackingRefBased/>
  <w15:docId w15:val="{D9303F56-3C6E-4409-B597-3194671FB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904"/>
    <w:pPr>
      <w:spacing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D76A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44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76A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429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C42904"/>
    <w:pPr>
      <w:spacing w:after="0"/>
      <w:ind w:left="720"/>
      <w:contextualSpacing/>
    </w:pPr>
    <w:rPr>
      <w:rFonts w:asciiTheme="majorHAnsi" w:eastAsiaTheme="majorEastAsia" w:hAnsiTheme="majorHAnsi" w:cstheme="majorBidi"/>
      <w:spacing w:val="-10"/>
      <w:kern w:val="28"/>
      <w:sz w:val="84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42904"/>
    <w:rPr>
      <w:rFonts w:asciiTheme="majorHAnsi" w:eastAsiaTheme="majorEastAsia" w:hAnsiTheme="majorHAnsi" w:cstheme="majorBidi"/>
      <w:spacing w:val="-10"/>
      <w:kern w:val="28"/>
      <w:sz w:val="84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B4502"/>
    <w:pPr>
      <w:numPr>
        <w:ilvl w:val="1"/>
      </w:numPr>
      <w:ind w:left="720"/>
    </w:pPr>
    <w:rPr>
      <w:rFonts w:eastAsiaTheme="minorEastAsia"/>
      <w:color w:val="F2F2F2" w:themeColor="background1" w:themeShade="F2"/>
      <w:spacing w:val="15"/>
      <w:sz w:val="48"/>
    </w:rPr>
  </w:style>
  <w:style w:type="character" w:customStyle="1" w:styleId="Sous-titreCar">
    <w:name w:val="Sous-titre Car"/>
    <w:basedOn w:val="Policepardfaut"/>
    <w:link w:val="Sous-titre"/>
    <w:uiPriority w:val="11"/>
    <w:rsid w:val="000B4502"/>
    <w:rPr>
      <w:rFonts w:eastAsiaTheme="minorEastAsia"/>
      <w:color w:val="F2F2F2" w:themeColor="background1" w:themeShade="F2"/>
      <w:spacing w:val="15"/>
      <w:sz w:val="48"/>
    </w:rPr>
  </w:style>
  <w:style w:type="character" w:customStyle="1" w:styleId="Titre1Car">
    <w:name w:val="Titre 1 Car"/>
    <w:basedOn w:val="Policepardfaut"/>
    <w:link w:val="Titre1"/>
    <w:uiPriority w:val="9"/>
    <w:rsid w:val="00D76AB2"/>
    <w:rPr>
      <w:rFonts w:asciiTheme="majorHAnsi" w:eastAsiaTheme="majorEastAsia" w:hAnsiTheme="majorHAnsi" w:cstheme="majorBidi"/>
      <w:color w:val="2F5496" w:themeColor="accent1" w:themeShade="BF"/>
      <w:sz w:val="44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D76A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ansinterligne">
    <w:name w:val="No Spacing"/>
    <w:uiPriority w:val="1"/>
    <w:qFormat/>
    <w:rsid w:val="000B4502"/>
    <w:pPr>
      <w:spacing w:after="0" w:line="240" w:lineRule="auto"/>
    </w:pPr>
  </w:style>
  <w:style w:type="character" w:customStyle="1" w:styleId="Titre3Car">
    <w:name w:val="Titre 3 Car"/>
    <w:basedOn w:val="Policepardfaut"/>
    <w:link w:val="Titre3"/>
    <w:uiPriority w:val="9"/>
    <w:rsid w:val="00C42904"/>
    <w:rPr>
      <w:rFonts w:asciiTheme="majorHAnsi" w:eastAsiaTheme="majorEastAsia" w:hAnsiTheme="majorHAnsi" w:cstheme="majorBidi"/>
      <w:color w:val="1F3763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dier\AppData\Roaming\Microsoft\Templates\Rapport%20(th&#232;me%20Origin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Rapport (thème Origine).dotx</Template>
  <TotalTime>30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</dc:creator>
  <cp:keywords/>
  <dc:description/>
  <cp:lastModifiedBy>didier lagarde</cp:lastModifiedBy>
  <cp:revision>3</cp:revision>
  <dcterms:created xsi:type="dcterms:W3CDTF">2020-03-02T20:33:00Z</dcterms:created>
  <dcterms:modified xsi:type="dcterms:W3CDTF">2020-03-02T21:03:00Z</dcterms:modified>
</cp:coreProperties>
</file>